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F531" w14:textId="77777777" w:rsidR="00A56F6D" w:rsidRPr="007C59D4" w:rsidRDefault="00B87624" w:rsidP="00B87624">
      <w:pPr>
        <w:tabs>
          <w:tab w:val="right" w:pos="9639"/>
        </w:tabs>
        <w:rPr>
          <w:b/>
        </w:rPr>
      </w:pPr>
      <w:r>
        <w:rPr>
          <w:b/>
        </w:rPr>
        <w:t>Žadatel</w:t>
      </w:r>
      <w:r>
        <w:rPr>
          <w:b/>
        </w:rPr>
        <w:tab/>
        <w:t>Vyplňte prosím ČITELNĚ HŮLKOVÝM PÍSMEM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910"/>
        <w:gridCol w:w="6866"/>
      </w:tblGrid>
      <w:tr w:rsidR="00CF7C25" w:rsidRPr="00591334" w14:paraId="75311357" w14:textId="77777777" w:rsidTr="00591334">
        <w:trPr>
          <w:cantSplit/>
        </w:trPr>
        <w:tc>
          <w:tcPr>
            <w:tcW w:w="2910" w:type="dxa"/>
            <w:shd w:val="clear" w:color="auto" w:fill="auto"/>
          </w:tcPr>
          <w:p w14:paraId="0FB73437" w14:textId="77777777" w:rsidR="00CF7C25" w:rsidRPr="00591334" w:rsidRDefault="00071861" w:rsidP="00591334">
            <w:pPr>
              <w:spacing w:before="40" w:after="40"/>
              <w:rPr>
                <w:sz w:val="16"/>
                <w:szCs w:val="16"/>
              </w:rPr>
            </w:pPr>
            <w:r w:rsidRPr="00591334">
              <w:rPr>
                <w:sz w:val="16"/>
                <w:szCs w:val="16"/>
              </w:rPr>
              <w:t>O</w:t>
            </w:r>
            <w:r w:rsidR="00CF7C25" w:rsidRPr="00591334">
              <w:rPr>
                <w:sz w:val="16"/>
                <w:szCs w:val="16"/>
              </w:rPr>
              <w:t>bchodní firma /</w:t>
            </w:r>
            <w:r w:rsidRPr="00591334">
              <w:rPr>
                <w:sz w:val="16"/>
                <w:szCs w:val="16"/>
              </w:rPr>
              <w:t xml:space="preserve"> </w:t>
            </w:r>
            <w:r w:rsidR="001C3014" w:rsidRPr="00591334">
              <w:rPr>
                <w:sz w:val="16"/>
                <w:szCs w:val="16"/>
              </w:rPr>
              <w:t>N</w:t>
            </w:r>
            <w:r w:rsidR="00CF7C25" w:rsidRPr="00591334">
              <w:rPr>
                <w:sz w:val="16"/>
                <w:szCs w:val="16"/>
              </w:rPr>
              <w:t>ázev žadatele o úvěr</w:t>
            </w:r>
          </w:p>
        </w:tc>
        <w:tc>
          <w:tcPr>
            <w:tcW w:w="6866" w:type="dxa"/>
            <w:shd w:val="clear" w:color="auto" w:fill="auto"/>
            <w:vAlign w:val="center"/>
          </w:tcPr>
          <w:p w14:paraId="025AEC8A" w14:textId="77777777" w:rsidR="00CF7C25" w:rsidRPr="00591334" w:rsidRDefault="00B87624" w:rsidP="00591334">
            <w:pPr>
              <w:spacing w:before="40" w:after="40"/>
              <w:rPr>
                <w:b/>
              </w:rPr>
            </w:pPr>
            <w:r w:rsidRPr="00591334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1334">
              <w:rPr>
                <w:b/>
              </w:rPr>
              <w:instrText xml:space="preserve"> FORMTEXT </w:instrText>
            </w:r>
            <w:r w:rsidRPr="00591334">
              <w:rPr>
                <w:b/>
              </w:rPr>
            </w:r>
            <w:r w:rsidRPr="00591334">
              <w:rPr>
                <w:b/>
              </w:rPr>
              <w:fldChar w:fldCharType="separate"/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Pr="00591334">
              <w:rPr>
                <w:b/>
              </w:rPr>
              <w:fldChar w:fldCharType="end"/>
            </w:r>
          </w:p>
        </w:tc>
      </w:tr>
      <w:tr w:rsidR="00CF7C25" w:rsidRPr="00591334" w14:paraId="76743C3D" w14:textId="77777777" w:rsidTr="00591334">
        <w:trPr>
          <w:cantSplit/>
        </w:trPr>
        <w:tc>
          <w:tcPr>
            <w:tcW w:w="2910" w:type="dxa"/>
            <w:shd w:val="clear" w:color="auto" w:fill="auto"/>
          </w:tcPr>
          <w:p w14:paraId="76BFED10" w14:textId="77777777" w:rsidR="00CF7C25" w:rsidRPr="00591334" w:rsidRDefault="001C3014" w:rsidP="00591334">
            <w:pPr>
              <w:spacing w:before="40" w:after="40"/>
              <w:rPr>
                <w:sz w:val="16"/>
                <w:szCs w:val="16"/>
              </w:rPr>
            </w:pPr>
            <w:r w:rsidRPr="00591334">
              <w:rPr>
                <w:sz w:val="16"/>
                <w:szCs w:val="16"/>
              </w:rPr>
              <w:t>IČ</w:t>
            </w:r>
            <w:r w:rsidR="00577610" w:rsidRPr="00591334">
              <w:rPr>
                <w:sz w:val="16"/>
                <w:szCs w:val="16"/>
              </w:rPr>
              <w:t>O</w:t>
            </w:r>
          </w:p>
        </w:tc>
        <w:tc>
          <w:tcPr>
            <w:tcW w:w="6866" w:type="dxa"/>
            <w:shd w:val="clear" w:color="auto" w:fill="auto"/>
            <w:vAlign w:val="center"/>
          </w:tcPr>
          <w:p w14:paraId="3BF66457" w14:textId="77777777" w:rsidR="00CF7C25" w:rsidRPr="00591334" w:rsidRDefault="00B87624" w:rsidP="00591334">
            <w:pPr>
              <w:spacing w:before="40" w:after="40"/>
              <w:rPr>
                <w:b/>
              </w:rPr>
            </w:pPr>
            <w:r w:rsidRPr="00591334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1334">
              <w:rPr>
                <w:b/>
              </w:rPr>
              <w:instrText xml:space="preserve"> FORMTEXT </w:instrText>
            </w:r>
            <w:r w:rsidRPr="00591334">
              <w:rPr>
                <w:b/>
              </w:rPr>
            </w:r>
            <w:r w:rsidRPr="00591334">
              <w:rPr>
                <w:b/>
              </w:rPr>
              <w:fldChar w:fldCharType="separate"/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Pr="00591334">
              <w:rPr>
                <w:b/>
              </w:rPr>
              <w:fldChar w:fldCharType="end"/>
            </w:r>
          </w:p>
        </w:tc>
      </w:tr>
    </w:tbl>
    <w:p w14:paraId="6437D9CF" w14:textId="77777777" w:rsidR="00CF7C25" w:rsidRPr="007C59D4" w:rsidRDefault="00CF7C25"/>
    <w:p w14:paraId="4DABB889" w14:textId="77777777" w:rsidR="00644A67" w:rsidRPr="007C59D4" w:rsidRDefault="006B40E5" w:rsidP="00654437">
      <w:pPr>
        <w:tabs>
          <w:tab w:val="left" w:pos="2552"/>
          <w:tab w:val="left" w:pos="7797"/>
        </w:tabs>
        <w:rPr>
          <w:b/>
        </w:rPr>
      </w:pPr>
      <w:r w:rsidRPr="007C59D4">
        <w:t>Potvrzuji, že</w:t>
      </w:r>
      <w:r w:rsidR="00325141" w:rsidRPr="007C59D4">
        <w:t xml:space="preserve"> </w:t>
      </w:r>
      <w:r w:rsidR="00325141" w:rsidRPr="007C59D4">
        <w:rPr>
          <w:b/>
        </w:rPr>
        <w:t>zprostředkovatel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550"/>
        <w:gridCol w:w="283"/>
      </w:tblGrid>
      <w:tr w:rsidR="00CF7C25" w:rsidRPr="00591334" w14:paraId="22E4CB01" w14:textId="77777777" w:rsidTr="00591334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D32D8B" w14:textId="77777777" w:rsidR="00CF7C25" w:rsidRPr="00591334" w:rsidRDefault="00CF7C25" w:rsidP="00591334">
            <w:pPr>
              <w:spacing w:before="40" w:after="40"/>
              <w:rPr>
                <w:szCs w:val="18"/>
              </w:rPr>
            </w:pPr>
            <w:r w:rsidRPr="00591334">
              <w:rPr>
                <w:szCs w:val="18"/>
              </w:rPr>
              <w:t>Pan/paní</w:t>
            </w:r>
          </w:p>
        </w:tc>
        <w:tc>
          <w:tcPr>
            <w:tcW w:w="6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71C2A" w14:textId="77777777" w:rsidR="00CF7C25" w:rsidRPr="00591334" w:rsidRDefault="00B87624" w:rsidP="00591334">
            <w:pPr>
              <w:spacing w:before="40" w:after="40"/>
              <w:rPr>
                <w:b/>
              </w:rPr>
            </w:pPr>
            <w:r w:rsidRPr="00591334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1334">
              <w:rPr>
                <w:b/>
              </w:rPr>
              <w:instrText xml:space="preserve"> FORMTEXT </w:instrText>
            </w:r>
            <w:r w:rsidRPr="00591334">
              <w:rPr>
                <w:b/>
              </w:rPr>
            </w:r>
            <w:r w:rsidRPr="00591334">
              <w:rPr>
                <w:b/>
              </w:rPr>
              <w:fldChar w:fldCharType="separate"/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Pr="00591334">
              <w:rPr>
                <w:b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505BF7" w14:textId="77777777" w:rsidR="00CF7C25" w:rsidRPr="00591334" w:rsidRDefault="00CF7C25" w:rsidP="00591334">
            <w:pPr>
              <w:spacing w:before="40" w:after="40"/>
              <w:rPr>
                <w:b/>
              </w:rPr>
            </w:pPr>
          </w:p>
        </w:tc>
      </w:tr>
      <w:tr w:rsidR="00CF7C25" w:rsidRPr="00591334" w14:paraId="2A2F4A96" w14:textId="77777777" w:rsidTr="00591334">
        <w:tc>
          <w:tcPr>
            <w:tcW w:w="2943" w:type="dxa"/>
            <w:tcBorders>
              <w:bottom w:val="nil"/>
            </w:tcBorders>
            <w:shd w:val="clear" w:color="auto" w:fill="auto"/>
            <w:vAlign w:val="center"/>
          </w:tcPr>
          <w:p w14:paraId="3E4CA8A6" w14:textId="77777777" w:rsidR="00CF7C25" w:rsidRPr="00591334" w:rsidRDefault="00CF7C25" w:rsidP="00591334">
            <w:pPr>
              <w:spacing w:before="40" w:after="40"/>
              <w:rPr>
                <w:szCs w:val="18"/>
              </w:rPr>
            </w:pPr>
          </w:p>
        </w:tc>
        <w:tc>
          <w:tcPr>
            <w:tcW w:w="65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EEC67E" w14:textId="77777777" w:rsidR="00CF7C25" w:rsidRPr="00591334" w:rsidRDefault="00CF7C25" w:rsidP="00591334">
            <w:pPr>
              <w:spacing w:before="40" w:after="40"/>
              <w:rPr>
                <w:b/>
              </w:rPr>
            </w:pPr>
            <w:r w:rsidRPr="00591334">
              <w:rPr>
                <w:sz w:val="16"/>
                <w:szCs w:val="16"/>
              </w:rPr>
              <w:t>Jméno, příjmení a identifikační číslo obchodního zástupce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C418F9C" w14:textId="77777777" w:rsidR="00CF7C25" w:rsidRPr="00591334" w:rsidRDefault="00CF7C25" w:rsidP="00591334">
            <w:pPr>
              <w:spacing w:before="40" w:after="40"/>
              <w:rPr>
                <w:sz w:val="16"/>
                <w:szCs w:val="16"/>
              </w:rPr>
            </w:pPr>
          </w:p>
        </w:tc>
      </w:tr>
      <w:tr w:rsidR="007C59D4" w:rsidRPr="00591334" w14:paraId="5520A6D6" w14:textId="77777777" w:rsidTr="00591334">
        <w:tc>
          <w:tcPr>
            <w:tcW w:w="2943" w:type="dxa"/>
            <w:tcBorders>
              <w:top w:val="nil"/>
            </w:tcBorders>
            <w:shd w:val="clear" w:color="auto" w:fill="auto"/>
            <w:vAlign w:val="center"/>
          </w:tcPr>
          <w:p w14:paraId="734D1A28" w14:textId="77777777" w:rsidR="007C59D4" w:rsidRPr="00591334" w:rsidRDefault="007C59D4" w:rsidP="00591334">
            <w:pPr>
              <w:spacing w:before="40" w:after="40"/>
              <w:rPr>
                <w:szCs w:val="18"/>
              </w:rPr>
            </w:pPr>
          </w:p>
        </w:tc>
        <w:tc>
          <w:tcPr>
            <w:tcW w:w="65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F15D2D" w14:textId="77777777" w:rsidR="007C59D4" w:rsidRPr="00591334" w:rsidRDefault="00B87624" w:rsidP="00591334">
            <w:pPr>
              <w:spacing w:before="40" w:after="40"/>
              <w:rPr>
                <w:b/>
              </w:rPr>
            </w:pPr>
            <w:r w:rsidRPr="00591334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1334">
              <w:rPr>
                <w:b/>
              </w:rPr>
              <w:instrText xml:space="preserve"> FORMTEXT </w:instrText>
            </w:r>
            <w:r w:rsidRPr="00591334">
              <w:rPr>
                <w:b/>
              </w:rPr>
            </w:r>
            <w:r w:rsidRPr="00591334">
              <w:rPr>
                <w:b/>
              </w:rPr>
              <w:fldChar w:fldCharType="separate"/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Pr="00591334">
              <w:rPr>
                <w:b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9906FE0" w14:textId="77777777" w:rsidR="007C59D4" w:rsidRPr="00591334" w:rsidRDefault="007C59D4" w:rsidP="00591334">
            <w:pPr>
              <w:spacing w:before="40" w:after="40"/>
              <w:rPr>
                <w:b/>
              </w:rPr>
            </w:pPr>
          </w:p>
        </w:tc>
      </w:tr>
      <w:tr w:rsidR="007C59D4" w:rsidRPr="00591334" w14:paraId="42F13F79" w14:textId="77777777" w:rsidTr="00591334">
        <w:tc>
          <w:tcPr>
            <w:tcW w:w="2943" w:type="dxa"/>
            <w:shd w:val="clear" w:color="auto" w:fill="auto"/>
            <w:vAlign w:val="center"/>
          </w:tcPr>
          <w:p w14:paraId="60AD3E00" w14:textId="77777777" w:rsidR="007C59D4" w:rsidRPr="00591334" w:rsidRDefault="007C59D4" w:rsidP="00591334">
            <w:pPr>
              <w:spacing w:before="40" w:after="40"/>
              <w:rPr>
                <w:szCs w:val="18"/>
              </w:rPr>
            </w:pPr>
          </w:p>
        </w:tc>
        <w:tc>
          <w:tcPr>
            <w:tcW w:w="65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130732B" w14:textId="77777777" w:rsidR="007C59D4" w:rsidRPr="00591334" w:rsidRDefault="007C59D4" w:rsidP="00591334">
            <w:pPr>
              <w:spacing w:before="40" w:after="40"/>
              <w:rPr>
                <w:b/>
              </w:rPr>
            </w:pPr>
            <w:r w:rsidRPr="00591334">
              <w:rPr>
                <w:sz w:val="16"/>
                <w:szCs w:val="16"/>
              </w:rPr>
              <w:t>e-mail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ABF2B69" w14:textId="77777777" w:rsidR="007C59D4" w:rsidRPr="00591334" w:rsidRDefault="007C59D4" w:rsidP="00591334">
            <w:pPr>
              <w:spacing w:before="40" w:after="40"/>
              <w:rPr>
                <w:sz w:val="16"/>
                <w:szCs w:val="16"/>
              </w:rPr>
            </w:pPr>
          </w:p>
        </w:tc>
      </w:tr>
      <w:tr w:rsidR="00CF7C25" w:rsidRPr="00591334" w14:paraId="3107BC18" w14:textId="77777777" w:rsidTr="00591334">
        <w:tc>
          <w:tcPr>
            <w:tcW w:w="2943" w:type="dxa"/>
            <w:shd w:val="clear" w:color="auto" w:fill="auto"/>
            <w:vAlign w:val="center"/>
          </w:tcPr>
          <w:p w14:paraId="3C1CE71D" w14:textId="77777777" w:rsidR="00CF7C25" w:rsidRPr="00591334" w:rsidRDefault="00CF7C25" w:rsidP="00591334">
            <w:pPr>
              <w:spacing w:before="40" w:after="40"/>
              <w:rPr>
                <w:szCs w:val="18"/>
              </w:rPr>
            </w:pPr>
            <w:r w:rsidRPr="00591334">
              <w:rPr>
                <w:szCs w:val="18"/>
              </w:rPr>
              <w:t>zástupce společnosti</w:t>
            </w:r>
            <w:r w:rsidR="007C59D4" w:rsidRPr="00591334">
              <w:rPr>
                <w:szCs w:val="18"/>
              </w:rPr>
              <w:t xml:space="preserve"> </w:t>
            </w:r>
            <w:r w:rsidR="007C59D4" w:rsidRPr="00591334">
              <w:rPr>
                <w:rStyle w:val="Znakapoznpodarou"/>
                <w:szCs w:val="18"/>
              </w:rPr>
              <w:footnoteReference w:id="1"/>
            </w:r>
          </w:p>
        </w:tc>
        <w:tc>
          <w:tcPr>
            <w:tcW w:w="65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DB1B6D" w14:textId="77777777" w:rsidR="00CF7C25" w:rsidRPr="00591334" w:rsidRDefault="00B87624" w:rsidP="00591334">
            <w:pPr>
              <w:spacing w:before="40" w:after="40"/>
              <w:rPr>
                <w:b/>
              </w:rPr>
            </w:pPr>
            <w:r w:rsidRPr="00591334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1334">
              <w:rPr>
                <w:b/>
              </w:rPr>
              <w:instrText xml:space="preserve"> FORMTEXT </w:instrText>
            </w:r>
            <w:r w:rsidRPr="00591334">
              <w:rPr>
                <w:b/>
              </w:rPr>
            </w:r>
            <w:r w:rsidRPr="00591334">
              <w:rPr>
                <w:b/>
              </w:rPr>
              <w:fldChar w:fldCharType="separate"/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="000D4CEB" w:rsidRPr="00591334">
              <w:rPr>
                <w:b/>
                <w:noProof/>
              </w:rPr>
              <w:t> </w:t>
            </w:r>
            <w:r w:rsidRPr="00591334">
              <w:rPr>
                <w:b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FB800E8" w14:textId="77777777" w:rsidR="00CF7C25" w:rsidRPr="00591334" w:rsidRDefault="00CF7C25" w:rsidP="00591334">
            <w:pPr>
              <w:spacing w:before="40" w:after="40"/>
              <w:rPr>
                <w:b/>
              </w:rPr>
            </w:pPr>
          </w:p>
        </w:tc>
      </w:tr>
      <w:tr w:rsidR="00CF7C25" w:rsidRPr="00591334" w14:paraId="4EDB629B" w14:textId="77777777" w:rsidTr="00591334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C7A935" w14:textId="77777777" w:rsidR="00CF7C25" w:rsidRPr="00591334" w:rsidRDefault="00CF7C25" w:rsidP="00591334">
            <w:pPr>
              <w:spacing w:before="40" w:after="40"/>
              <w:rPr>
                <w:szCs w:val="18"/>
              </w:rPr>
            </w:pPr>
          </w:p>
        </w:tc>
        <w:tc>
          <w:tcPr>
            <w:tcW w:w="6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30A7A" w14:textId="77777777" w:rsidR="00CF7C25" w:rsidRPr="00591334" w:rsidRDefault="00CF7C25" w:rsidP="00591334">
            <w:pPr>
              <w:spacing w:before="40" w:after="40"/>
              <w:rPr>
                <w:b/>
              </w:rPr>
            </w:pPr>
            <w:r w:rsidRPr="00591334">
              <w:rPr>
                <w:sz w:val="16"/>
                <w:szCs w:val="16"/>
              </w:rPr>
              <w:t>Obchodní firma/název/ identifikační číslo obchodního zástupce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5DB50" w14:textId="77777777" w:rsidR="00CF7C25" w:rsidRPr="00591334" w:rsidRDefault="00CF7C25" w:rsidP="00591334">
            <w:pPr>
              <w:spacing w:before="40" w:after="40"/>
              <w:rPr>
                <w:sz w:val="16"/>
                <w:szCs w:val="16"/>
              </w:rPr>
            </w:pPr>
          </w:p>
        </w:tc>
      </w:tr>
    </w:tbl>
    <w:p w14:paraId="5162A648" w14:textId="77777777" w:rsidR="00CF7C25" w:rsidRDefault="00B87624" w:rsidP="00CF7C25">
      <w:r>
        <w:t>(výše uvedený obchodní zástupce společně se společností dále jen „</w:t>
      </w:r>
      <w:r w:rsidRPr="00B87624">
        <w:rPr>
          <w:b/>
        </w:rPr>
        <w:t>Zprostředkovatel</w:t>
      </w:r>
      <w:r>
        <w:t>“)</w:t>
      </w:r>
    </w:p>
    <w:p w14:paraId="5091E70E" w14:textId="77777777" w:rsidR="00B87624" w:rsidRPr="007C59D4" w:rsidRDefault="00B87624" w:rsidP="00CF7C25"/>
    <w:p w14:paraId="0859E832" w14:textId="77777777" w:rsidR="00C52AF7" w:rsidRPr="007C59D4" w:rsidRDefault="00644A67" w:rsidP="007C59D4">
      <w:pPr>
        <w:spacing w:after="40"/>
      </w:pPr>
      <w:r w:rsidRPr="007C59D4">
        <w:t xml:space="preserve">Pro nás </w:t>
      </w:r>
      <w:r w:rsidR="00C52AF7" w:rsidRPr="007C59D4">
        <w:t xml:space="preserve">zprostředkoval(a) zahájení vyřizování </w:t>
      </w:r>
    </w:p>
    <w:p w14:paraId="7C2D6D0C" w14:textId="77777777" w:rsidR="00C52AF7" w:rsidRPr="00331ED7" w:rsidRDefault="00C52AF7" w:rsidP="00331ED7">
      <w:pPr>
        <w:spacing w:after="40"/>
        <w:rPr>
          <w:b/>
        </w:rPr>
      </w:pPr>
      <w:r w:rsidRPr="00331ED7">
        <w:rPr>
          <w:b/>
        </w:rPr>
        <w:t>podnikatelského úvěrového produktu pro bytová družstva a společenství vlastníků jednotek</w:t>
      </w:r>
    </w:p>
    <w:p w14:paraId="75BD6FF9" w14:textId="77777777" w:rsidR="00C52AF7" w:rsidRPr="007C59D4" w:rsidRDefault="00B87624" w:rsidP="00331ED7">
      <w:r>
        <w:t xml:space="preserve">v obchodním místě: </w:t>
      </w:r>
      <w:r>
        <w:rPr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"/>
            </w:textInput>
          </w:ffData>
        </w:fldChar>
      </w:r>
      <w:r>
        <w:rPr>
          <w:b/>
        </w:rPr>
        <w:instrText xml:space="preserve"> FORMTEXT </w:instrText>
      </w:r>
      <w:r w:rsidRPr="00B87624">
        <w:rPr>
          <w:b/>
        </w:rPr>
      </w:r>
      <w:r>
        <w:rPr>
          <w:b/>
        </w:rPr>
        <w:fldChar w:fldCharType="separate"/>
      </w:r>
      <w:r w:rsidR="000D4CEB">
        <w:rPr>
          <w:b/>
          <w:noProof/>
        </w:rPr>
        <w:t>_______________________________</w:t>
      </w:r>
      <w:r>
        <w:rPr>
          <w:b/>
        </w:rPr>
        <w:fldChar w:fldCharType="end"/>
      </w:r>
    </w:p>
    <w:p w14:paraId="7F7DA528" w14:textId="77777777" w:rsidR="00C52AF7" w:rsidRPr="007C59D4" w:rsidRDefault="00C52AF7" w:rsidP="00B87624">
      <w:pPr>
        <w:spacing w:before="120" w:after="120"/>
      </w:pPr>
      <w:r w:rsidRPr="007C59D4">
        <w:t>Byl</w:t>
      </w:r>
      <w:r w:rsidR="00071861">
        <w:t>i js</w:t>
      </w:r>
      <w:r w:rsidRPr="007C59D4">
        <w:t>m</w:t>
      </w:r>
      <w:r w:rsidR="00071861">
        <w:t>e</w:t>
      </w:r>
      <w:r w:rsidRPr="007C59D4">
        <w:t xml:space="preserve"> seznámeni se základními podmínkami poskytování úvěru a informováni</w:t>
      </w:r>
      <w:r w:rsidR="007C59D4" w:rsidRPr="007C59D4">
        <w:t xml:space="preserve"> o </w:t>
      </w:r>
      <w:r w:rsidRPr="007C59D4">
        <w:t xml:space="preserve">dokladech, které bude </w:t>
      </w:r>
      <w:r w:rsidR="00F778E9" w:rsidRPr="007C59D4">
        <w:t>Banka</w:t>
      </w:r>
      <w:r w:rsidRPr="007C59D4">
        <w:t xml:space="preserve"> vyžadovat pro zahájení posuzování žádosti o úvěr.</w:t>
      </w:r>
    </w:p>
    <w:p w14:paraId="1235D98F" w14:textId="77777777" w:rsidR="00C01644" w:rsidRDefault="00C01644" w:rsidP="00B87624">
      <w:pPr>
        <w:spacing w:after="120"/>
        <w:rPr>
          <w:rFonts w:cs="Arial"/>
          <w:b/>
          <w:szCs w:val="18"/>
          <w:u w:val="single"/>
        </w:rPr>
      </w:pPr>
      <w:r w:rsidRPr="00B87624">
        <w:rPr>
          <w:rFonts w:cs="Arial"/>
          <w:b/>
          <w:szCs w:val="18"/>
          <w:u w:val="single"/>
        </w:rPr>
        <w:t xml:space="preserve">Zároveň tímto </w:t>
      </w:r>
      <w:r w:rsidR="00EB27B8" w:rsidRPr="00B87624">
        <w:rPr>
          <w:rFonts w:cs="Arial"/>
          <w:b/>
          <w:szCs w:val="18"/>
          <w:u w:val="single"/>
        </w:rPr>
        <w:t>potvrz</w:t>
      </w:r>
      <w:r w:rsidR="00E10818" w:rsidRPr="00B87624">
        <w:rPr>
          <w:rFonts w:cs="Arial"/>
          <w:b/>
          <w:szCs w:val="18"/>
          <w:u w:val="single"/>
        </w:rPr>
        <w:t>u</w:t>
      </w:r>
      <w:r w:rsidR="00EB27B8" w:rsidRPr="00B87624">
        <w:rPr>
          <w:rFonts w:cs="Arial"/>
          <w:b/>
          <w:szCs w:val="18"/>
          <w:u w:val="single"/>
        </w:rPr>
        <w:t>jeme</w:t>
      </w:r>
      <w:r w:rsidR="008F7653" w:rsidRPr="00B87624">
        <w:rPr>
          <w:rFonts w:cs="Arial"/>
          <w:b/>
          <w:szCs w:val="18"/>
          <w:u w:val="single"/>
        </w:rPr>
        <w:t>, že toto „P</w:t>
      </w:r>
      <w:r w:rsidRPr="00B87624">
        <w:rPr>
          <w:rFonts w:cs="Arial"/>
          <w:b/>
          <w:szCs w:val="18"/>
          <w:u w:val="single"/>
        </w:rPr>
        <w:t>otvrzení o zprostředkování</w:t>
      </w:r>
      <w:r w:rsidR="008F7653" w:rsidRPr="00B87624">
        <w:rPr>
          <w:rFonts w:cs="Arial"/>
          <w:b/>
          <w:szCs w:val="18"/>
          <w:u w:val="single"/>
        </w:rPr>
        <w:t>“</w:t>
      </w:r>
      <w:r w:rsidRPr="00B87624">
        <w:rPr>
          <w:rFonts w:cs="Arial"/>
          <w:b/>
          <w:szCs w:val="18"/>
          <w:u w:val="single"/>
        </w:rPr>
        <w:t xml:space="preserve"> je </w:t>
      </w:r>
      <w:r w:rsidR="0036411C" w:rsidRPr="00B87624">
        <w:rPr>
          <w:rFonts w:cs="Arial"/>
          <w:b/>
          <w:szCs w:val="18"/>
          <w:u w:val="single"/>
        </w:rPr>
        <w:t>JEDINÉ</w:t>
      </w:r>
      <w:r w:rsidRPr="00B87624">
        <w:rPr>
          <w:rFonts w:cs="Arial"/>
          <w:b/>
          <w:szCs w:val="18"/>
          <w:u w:val="single"/>
        </w:rPr>
        <w:t xml:space="preserve">, které </w:t>
      </w:r>
      <w:r w:rsidR="00EB27B8" w:rsidRPr="00B87624">
        <w:rPr>
          <w:rFonts w:cs="Arial"/>
          <w:b/>
          <w:szCs w:val="18"/>
          <w:u w:val="single"/>
        </w:rPr>
        <w:t>jsme</w:t>
      </w:r>
      <w:r w:rsidR="003416A0" w:rsidRPr="00B87624">
        <w:rPr>
          <w:rFonts w:cs="Arial"/>
          <w:b/>
          <w:szCs w:val="18"/>
          <w:u w:val="single"/>
        </w:rPr>
        <w:t xml:space="preserve"> ve vztahu k tomuto úvěru</w:t>
      </w:r>
      <w:r w:rsidRPr="00B87624">
        <w:rPr>
          <w:rFonts w:cs="Arial"/>
          <w:b/>
          <w:szCs w:val="18"/>
          <w:u w:val="single"/>
        </w:rPr>
        <w:t xml:space="preserve"> </w:t>
      </w:r>
      <w:r w:rsidR="00B87624">
        <w:rPr>
          <w:rFonts w:cs="Arial"/>
          <w:b/>
          <w:szCs w:val="18"/>
          <w:u w:val="single"/>
        </w:rPr>
        <w:t>podepsali.</w:t>
      </w:r>
    </w:p>
    <w:p w14:paraId="36E7F753" w14:textId="77777777" w:rsidR="00B87624" w:rsidRPr="00B87624" w:rsidRDefault="00B87624" w:rsidP="00B87624"/>
    <w:tbl>
      <w:tblPr>
        <w:tblW w:w="0" w:type="auto"/>
        <w:tblLook w:val="01E0" w:firstRow="1" w:lastRow="1" w:firstColumn="1" w:lastColumn="1" w:noHBand="0" w:noVBand="0"/>
      </w:tblPr>
      <w:tblGrid>
        <w:gridCol w:w="392"/>
        <w:gridCol w:w="2693"/>
        <w:gridCol w:w="709"/>
        <w:gridCol w:w="1701"/>
        <w:gridCol w:w="425"/>
        <w:gridCol w:w="3859"/>
      </w:tblGrid>
      <w:tr w:rsidR="00F46F66" w:rsidRPr="0041581A" w14:paraId="2897C602" w14:textId="77777777" w:rsidTr="00591334">
        <w:tc>
          <w:tcPr>
            <w:tcW w:w="392" w:type="dxa"/>
            <w:shd w:val="clear" w:color="auto" w:fill="auto"/>
          </w:tcPr>
          <w:p w14:paraId="7C0803B7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  <w:r w:rsidRPr="0041581A">
              <w:rPr>
                <w:rFonts w:cs="Arial"/>
                <w:szCs w:val="18"/>
              </w:rPr>
              <w:t>V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A837824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  <w:r w:rsidRPr="0041581A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81A">
              <w:rPr>
                <w:rFonts w:cs="Arial"/>
                <w:szCs w:val="18"/>
              </w:rPr>
              <w:instrText xml:space="preserve"> FORMTEXT </w:instrText>
            </w:r>
            <w:r w:rsidRPr="0041581A">
              <w:rPr>
                <w:rFonts w:cs="Arial"/>
                <w:szCs w:val="18"/>
              </w:rPr>
            </w:r>
            <w:r w:rsidRPr="0041581A">
              <w:rPr>
                <w:rFonts w:cs="Arial"/>
                <w:szCs w:val="18"/>
              </w:rPr>
              <w:fldChar w:fldCharType="separate"/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709" w:type="dxa"/>
            <w:shd w:val="clear" w:color="auto" w:fill="auto"/>
          </w:tcPr>
          <w:p w14:paraId="00A4F63E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  <w:r w:rsidRPr="0041581A">
              <w:rPr>
                <w:rFonts w:cs="Arial"/>
                <w:szCs w:val="18"/>
              </w:rPr>
              <w:t>dne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38750FC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  <w:r w:rsidRPr="0041581A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581A">
              <w:rPr>
                <w:rFonts w:cs="Arial"/>
                <w:szCs w:val="18"/>
              </w:rPr>
              <w:instrText xml:space="preserve"> FORMTEXT </w:instrText>
            </w:r>
            <w:r w:rsidRPr="0041581A">
              <w:rPr>
                <w:rFonts w:cs="Arial"/>
                <w:szCs w:val="18"/>
              </w:rPr>
            </w:r>
            <w:r w:rsidRPr="0041581A">
              <w:rPr>
                <w:rFonts w:cs="Arial"/>
                <w:szCs w:val="18"/>
              </w:rPr>
              <w:fldChar w:fldCharType="separate"/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noProof/>
                <w:szCs w:val="18"/>
              </w:rPr>
              <w:t> </w:t>
            </w:r>
            <w:r w:rsidRPr="0041581A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425" w:type="dxa"/>
            <w:shd w:val="clear" w:color="auto" w:fill="auto"/>
          </w:tcPr>
          <w:p w14:paraId="093AB0B0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14:paraId="2B990669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</w:tr>
      <w:tr w:rsidR="00F46F66" w:rsidRPr="0041581A" w14:paraId="3B41E273" w14:textId="77777777" w:rsidTr="00591334">
        <w:tc>
          <w:tcPr>
            <w:tcW w:w="392" w:type="dxa"/>
            <w:shd w:val="clear" w:color="auto" w:fill="auto"/>
          </w:tcPr>
          <w:p w14:paraId="619408BA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71FA4C9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640164FF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48C6A66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39DA83C7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3859" w:type="dxa"/>
            <w:tcBorders>
              <w:top w:val="single" w:sz="4" w:space="0" w:color="auto"/>
            </w:tcBorders>
            <w:shd w:val="clear" w:color="auto" w:fill="auto"/>
          </w:tcPr>
          <w:p w14:paraId="0EFE3007" w14:textId="77777777" w:rsidR="00F46F66" w:rsidRDefault="00F46F66" w:rsidP="00591334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Jméno:</w:t>
            </w:r>
          </w:p>
          <w:p w14:paraId="48854200" w14:textId="77777777" w:rsidR="00F46F66" w:rsidRPr="0041581A" w:rsidRDefault="00F46F66" w:rsidP="0059133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Funkce:</w:t>
            </w:r>
          </w:p>
        </w:tc>
      </w:tr>
      <w:tr w:rsidR="00F46F66" w:rsidRPr="0041581A" w14:paraId="0E269F0D" w14:textId="77777777" w:rsidTr="00591334">
        <w:tc>
          <w:tcPr>
            <w:tcW w:w="392" w:type="dxa"/>
            <w:shd w:val="clear" w:color="auto" w:fill="auto"/>
          </w:tcPr>
          <w:p w14:paraId="6999378E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35F5445D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1D4C6E57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831CF2F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49E5EDCE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3859" w:type="dxa"/>
            <w:shd w:val="clear" w:color="auto" w:fill="auto"/>
          </w:tcPr>
          <w:p w14:paraId="14E0C65D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</w:tr>
      <w:tr w:rsidR="00F46F66" w:rsidRPr="0041581A" w14:paraId="39A3146A" w14:textId="77777777" w:rsidTr="00591334">
        <w:tc>
          <w:tcPr>
            <w:tcW w:w="392" w:type="dxa"/>
            <w:shd w:val="clear" w:color="auto" w:fill="auto"/>
          </w:tcPr>
          <w:p w14:paraId="7AB07136" w14:textId="77777777" w:rsidR="00F46F66" w:rsidRPr="0041581A" w:rsidRDefault="00F46F66" w:rsidP="000E339E">
            <w:pPr>
              <w:spacing w:before="240"/>
              <w:rPr>
                <w:rFonts w:cs="Arial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5DF42D5C" w14:textId="77777777" w:rsidR="00F46F66" w:rsidRPr="0041581A" w:rsidRDefault="00F46F66" w:rsidP="000E339E">
            <w:pPr>
              <w:spacing w:before="240"/>
              <w:rPr>
                <w:rFonts w:cs="Arial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7B7D0F4A" w14:textId="77777777" w:rsidR="00F46F66" w:rsidRPr="0041581A" w:rsidRDefault="00F46F66" w:rsidP="000E339E">
            <w:pPr>
              <w:spacing w:before="240"/>
              <w:rPr>
                <w:rFonts w:cs="Arial"/>
                <w:szCs w:val="18"/>
              </w:rPr>
            </w:pPr>
            <w:r w:rsidRPr="0041581A">
              <w:rPr>
                <w:rFonts w:cs="Arial"/>
                <w:szCs w:val="18"/>
              </w:rPr>
              <w:t>Podpis klienta ověřil</w:t>
            </w:r>
          </w:p>
        </w:tc>
        <w:tc>
          <w:tcPr>
            <w:tcW w:w="425" w:type="dxa"/>
            <w:shd w:val="clear" w:color="auto" w:fill="auto"/>
          </w:tcPr>
          <w:p w14:paraId="07C0872B" w14:textId="77777777" w:rsidR="00F46F66" w:rsidRPr="0041581A" w:rsidRDefault="00F46F66" w:rsidP="000E339E">
            <w:pPr>
              <w:spacing w:before="240"/>
              <w:rPr>
                <w:rFonts w:cs="Arial"/>
                <w:szCs w:val="18"/>
              </w:rPr>
            </w:pPr>
          </w:p>
        </w:tc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14:paraId="000E24B6" w14:textId="77777777" w:rsidR="00F46F66" w:rsidRPr="000A6ACB" w:rsidRDefault="00F46F66" w:rsidP="000E339E">
            <w:pPr>
              <w:spacing w:before="240"/>
              <w:ind w:left="-108"/>
              <w:rPr>
                <w:rFonts w:cs="Arial"/>
                <w:sz w:val="16"/>
                <w:szCs w:val="16"/>
              </w:rPr>
            </w:pPr>
          </w:p>
        </w:tc>
      </w:tr>
      <w:tr w:rsidR="00F46F66" w:rsidRPr="0041581A" w14:paraId="30C83BDA" w14:textId="77777777" w:rsidTr="00591334">
        <w:tc>
          <w:tcPr>
            <w:tcW w:w="392" w:type="dxa"/>
            <w:shd w:val="clear" w:color="auto" w:fill="auto"/>
          </w:tcPr>
          <w:p w14:paraId="4052E620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475322E8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5B6EEA7B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49266678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6135F81C" w14:textId="77777777" w:rsidR="00F46F66" w:rsidRPr="0041581A" w:rsidRDefault="00F46F66" w:rsidP="00591334">
            <w:pPr>
              <w:rPr>
                <w:rFonts w:cs="Arial"/>
                <w:szCs w:val="18"/>
              </w:rPr>
            </w:pPr>
          </w:p>
        </w:tc>
        <w:tc>
          <w:tcPr>
            <w:tcW w:w="3859" w:type="dxa"/>
            <w:shd w:val="clear" w:color="auto" w:fill="auto"/>
          </w:tcPr>
          <w:p w14:paraId="6E7C474D" w14:textId="77777777" w:rsidR="00F46F66" w:rsidRPr="0041581A" w:rsidRDefault="00F46F66" w:rsidP="00591334">
            <w:pPr>
              <w:rPr>
                <w:rFonts w:cs="Arial"/>
                <w:sz w:val="16"/>
                <w:szCs w:val="16"/>
              </w:rPr>
            </w:pPr>
            <w:r w:rsidRPr="0041581A">
              <w:rPr>
                <w:rFonts w:cs="Arial"/>
                <w:sz w:val="16"/>
                <w:szCs w:val="16"/>
              </w:rPr>
              <w:t xml:space="preserve">podpis </w:t>
            </w:r>
            <w:r w:rsidR="000E339E" w:rsidRPr="000A6ACB">
              <w:rPr>
                <w:rFonts w:cs="Arial"/>
                <w:sz w:val="16"/>
                <w:szCs w:val="16"/>
              </w:rPr>
              <w:t>zprostředkovatele</w:t>
            </w:r>
          </w:p>
        </w:tc>
      </w:tr>
      <w:tr w:rsidR="000E339E" w:rsidRPr="0041581A" w14:paraId="588A7D3E" w14:textId="77777777" w:rsidTr="00825AC4">
        <w:tc>
          <w:tcPr>
            <w:tcW w:w="392" w:type="dxa"/>
            <w:shd w:val="clear" w:color="auto" w:fill="auto"/>
          </w:tcPr>
          <w:p w14:paraId="0CACDCCF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5E9FB708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303D92D6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4536E8EB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66925CA8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3859" w:type="dxa"/>
            <w:shd w:val="clear" w:color="auto" w:fill="auto"/>
          </w:tcPr>
          <w:p w14:paraId="17F97858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</w:tr>
      <w:tr w:rsidR="000E339E" w:rsidRPr="0041581A" w14:paraId="59D1BA16" w14:textId="77777777" w:rsidTr="00825AC4">
        <w:tc>
          <w:tcPr>
            <w:tcW w:w="392" w:type="dxa"/>
            <w:shd w:val="clear" w:color="auto" w:fill="auto"/>
          </w:tcPr>
          <w:p w14:paraId="53F392FB" w14:textId="77777777" w:rsidR="000E339E" w:rsidRPr="0041581A" w:rsidRDefault="000E339E" w:rsidP="000E339E">
            <w:pPr>
              <w:spacing w:before="240"/>
              <w:rPr>
                <w:rFonts w:cs="Arial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425A90C2" w14:textId="77777777" w:rsidR="000E339E" w:rsidRPr="0041581A" w:rsidRDefault="000E339E" w:rsidP="000E339E">
            <w:pPr>
              <w:spacing w:before="240"/>
              <w:rPr>
                <w:rFonts w:cs="Arial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277039B2" w14:textId="77777777" w:rsidR="000E339E" w:rsidRPr="0041581A" w:rsidRDefault="000E339E" w:rsidP="000E339E">
            <w:pPr>
              <w:spacing w:before="240"/>
              <w:rPr>
                <w:rFonts w:cs="Arial"/>
                <w:szCs w:val="18"/>
              </w:rPr>
            </w:pPr>
            <w:r w:rsidRPr="0041581A">
              <w:rPr>
                <w:rFonts w:cs="Arial"/>
                <w:szCs w:val="18"/>
              </w:rPr>
              <w:t>Převzal za KB</w:t>
            </w:r>
          </w:p>
        </w:tc>
        <w:tc>
          <w:tcPr>
            <w:tcW w:w="425" w:type="dxa"/>
            <w:shd w:val="clear" w:color="auto" w:fill="auto"/>
          </w:tcPr>
          <w:p w14:paraId="176225A0" w14:textId="77777777" w:rsidR="000E339E" w:rsidRPr="0041581A" w:rsidRDefault="000E339E" w:rsidP="000E339E">
            <w:pPr>
              <w:spacing w:before="240"/>
              <w:rPr>
                <w:rFonts w:cs="Arial"/>
                <w:szCs w:val="18"/>
              </w:rPr>
            </w:pPr>
          </w:p>
        </w:tc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14:paraId="2B4A3B4D" w14:textId="77777777" w:rsidR="000E339E" w:rsidRPr="000A6ACB" w:rsidRDefault="000E339E" w:rsidP="000E339E">
            <w:pPr>
              <w:spacing w:before="240"/>
              <w:ind w:left="-108"/>
              <w:rPr>
                <w:rFonts w:cs="Arial"/>
                <w:sz w:val="16"/>
                <w:szCs w:val="16"/>
              </w:rPr>
            </w:pPr>
          </w:p>
        </w:tc>
      </w:tr>
      <w:tr w:rsidR="000E339E" w:rsidRPr="0041581A" w14:paraId="7498603F" w14:textId="77777777" w:rsidTr="00825AC4">
        <w:tc>
          <w:tcPr>
            <w:tcW w:w="392" w:type="dxa"/>
            <w:shd w:val="clear" w:color="auto" w:fill="auto"/>
          </w:tcPr>
          <w:p w14:paraId="5DDCB1E9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76A22244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450976C0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71D7AE5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6100602E" w14:textId="77777777" w:rsidR="000E339E" w:rsidRPr="0041581A" w:rsidRDefault="000E339E" w:rsidP="00825AC4">
            <w:pPr>
              <w:rPr>
                <w:rFonts w:cs="Arial"/>
                <w:szCs w:val="18"/>
              </w:rPr>
            </w:pPr>
          </w:p>
        </w:tc>
        <w:tc>
          <w:tcPr>
            <w:tcW w:w="3859" w:type="dxa"/>
            <w:shd w:val="clear" w:color="auto" w:fill="auto"/>
          </w:tcPr>
          <w:p w14:paraId="6676BF5E" w14:textId="77777777" w:rsidR="000E339E" w:rsidRPr="0041581A" w:rsidRDefault="000E339E" w:rsidP="00825AC4">
            <w:pPr>
              <w:rPr>
                <w:rFonts w:cs="Arial"/>
                <w:sz w:val="16"/>
                <w:szCs w:val="16"/>
              </w:rPr>
            </w:pPr>
            <w:r w:rsidRPr="0041581A">
              <w:rPr>
                <w:rFonts w:cs="Arial"/>
                <w:sz w:val="16"/>
                <w:szCs w:val="16"/>
              </w:rPr>
              <w:t>podpis zaměstnance</w:t>
            </w:r>
          </w:p>
        </w:tc>
      </w:tr>
    </w:tbl>
    <w:p w14:paraId="14B14EB2" w14:textId="77777777" w:rsidR="00B87624" w:rsidRPr="00B87624" w:rsidRDefault="00B87624" w:rsidP="007C59D4">
      <w:pPr>
        <w:rPr>
          <w:rFonts w:cs="Arial"/>
          <w:sz w:val="2"/>
          <w:szCs w:val="2"/>
        </w:rPr>
      </w:pPr>
    </w:p>
    <w:sectPr w:rsidR="00B87624" w:rsidRPr="00B87624" w:rsidSect="00577610">
      <w:headerReference w:type="default" r:id="rId9"/>
      <w:footerReference w:type="default" r:id="rId10"/>
      <w:endnotePr>
        <w:numFmt w:val="decimal"/>
      </w:endnotePr>
      <w:type w:val="continuous"/>
      <w:pgSz w:w="11907" w:h="16840" w:code="9"/>
      <w:pgMar w:top="2438" w:right="1134" w:bottom="1474" w:left="1134" w:header="45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081DD" w14:textId="77777777" w:rsidR="00A552D1" w:rsidRDefault="00A552D1">
      <w:r>
        <w:separator/>
      </w:r>
    </w:p>
  </w:endnote>
  <w:endnote w:type="continuationSeparator" w:id="0">
    <w:p w14:paraId="5838A518" w14:textId="77777777" w:rsidR="00A552D1" w:rsidRDefault="00A5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Blogo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01"/>
      <w:gridCol w:w="4038"/>
    </w:tblGrid>
    <w:tr w:rsidR="00AE68EA" w:rsidRPr="00F13E9C" w14:paraId="7D0697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601" w:type="dxa"/>
          <w:tcBorders>
            <w:top w:val="nil"/>
            <w:left w:val="nil"/>
            <w:bottom w:val="nil"/>
            <w:right w:val="nil"/>
          </w:tcBorders>
        </w:tcPr>
        <w:p w14:paraId="40488233" w14:textId="77777777" w:rsidR="00AE68EA" w:rsidRDefault="00AE68EA" w:rsidP="00F13E9C">
          <w:pPr>
            <w:pStyle w:val="kbFixedtext"/>
            <w:spacing w:before="100"/>
          </w:pPr>
          <w:r>
            <w:t xml:space="preserve">Komerční banka, a.s., se sídlem: </w:t>
          </w:r>
        </w:p>
        <w:p w14:paraId="38B7C6AE" w14:textId="77777777" w:rsidR="00AE68EA" w:rsidRDefault="00AE68EA" w:rsidP="00F13E9C">
          <w:pPr>
            <w:pStyle w:val="kbFixedtext"/>
          </w:pPr>
          <w:r>
            <w:t>Praha 1, Na Příkopě 33 čp. 969, PSČ 114 07, IČ</w:t>
          </w:r>
          <w:r w:rsidR="00577610">
            <w:t>O</w:t>
          </w:r>
          <w:r>
            <w:t>: 45317054</w:t>
          </w:r>
        </w:p>
        <w:p w14:paraId="7D4DC71E" w14:textId="77777777" w:rsidR="00AE68EA" w:rsidRDefault="00AE68EA" w:rsidP="00F13E9C">
          <w:pPr>
            <w:pStyle w:val="kbRegistration"/>
          </w:pPr>
          <w:r>
            <w:t>ZAPSANÁ V OBCHODNÍM REJSTŘÍKU VEDENÉM MĚSTSKÝm SOUDEM V PRAZE, ODDÍL B, VLOŽKA 1360</w:t>
          </w:r>
        </w:p>
      </w:tc>
      <w:tc>
        <w:tcPr>
          <w:tcW w:w="4038" w:type="dxa"/>
          <w:tcBorders>
            <w:top w:val="nil"/>
            <w:left w:val="nil"/>
            <w:bottom w:val="nil"/>
            <w:right w:val="nil"/>
          </w:tcBorders>
        </w:tcPr>
        <w:p w14:paraId="2BDCB5CC" w14:textId="77777777" w:rsidR="00AE68EA" w:rsidRPr="00F13E9C" w:rsidRDefault="00AE68EA" w:rsidP="00F13E9C">
          <w:pPr>
            <w:pStyle w:val="kbFixedtext"/>
            <w:spacing w:before="100"/>
            <w:jc w:val="right"/>
            <w:rPr>
              <w:rStyle w:val="slostrnky"/>
              <w:szCs w:val="16"/>
            </w:rPr>
          </w:pPr>
          <w:r w:rsidRPr="00F13E9C">
            <w:rPr>
              <w:rStyle w:val="slostrnky"/>
              <w:szCs w:val="16"/>
            </w:rPr>
            <w:fldChar w:fldCharType="begin"/>
          </w:r>
          <w:r w:rsidRPr="00F13E9C">
            <w:rPr>
              <w:rStyle w:val="slostrnky"/>
              <w:szCs w:val="16"/>
            </w:rPr>
            <w:instrText xml:space="preserve"> PAGE </w:instrText>
          </w:r>
          <w:r w:rsidRPr="00F13E9C">
            <w:rPr>
              <w:rStyle w:val="slostrnky"/>
              <w:szCs w:val="16"/>
            </w:rPr>
            <w:fldChar w:fldCharType="separate"/>
          </w:r>
          <w:r w:rsidR="00814252">
            <w:rPr>
              <w:rStyle w:val="slostrnky"/>
              <w:noProof/>
              <w:szCs w:val="16"/>
            </w:rPr>
            <w:t>1</w:t>
          </w:r>
          <w:r w:rsidRPr="00F13E9C">
            <w:rPr>
              <w:rStyle w:val="slostrnky"/>
              <w:szCs w:val="16"/>
            </w:rPr>
            <w:fldChar w:fldCharType="end"/>
          </w:r>
          <w:r w:rsidRPr="00F13E9C">
            <w:rPr>
              <w:rStyle w:val="slostrnky"/>
              <w:szCs w:val="16"/>
            </w:rPr>
            <w:t>/</w:t>
          </w:r>
          <w:r w:rsidRPr="00F13E9C">
            <w:rPr>
              <w:rStyle w:val="slostrnky"/>
              <w:szCs w:val="16"/>
            </w:rPr>
            <w:fldChar w:fldCharType="begin"/>
          </w:r>
          <w:r w:rsidRPr="00F13E9C">
            <w:rPr>
              <w:rStyle w:val="slostrnky"/>
              <w:szCs w:val="16"/>
            </w:rPr>
            <w:instrText xml:space="preserve"> NUMPAGES </w:instrText>
          </w:r>
          <w:r w:rsidRPr="00F13E9C">
            <w:rPr>
              <w:rStyle w:val="slostrnky"/>
              <w:szCs w:val="16"/>
            </w:rPr>
            <w:fldChar w:fldCharType="separate"/>
          </w:r>
          <w:r w:rsidR="00814252">
            <w:rPr>
              <w:rStyle w:val="slostrnky"/>
              <w:noProof/>
              <w:szCs w:val="16"/>
            </w:rPr>
            <w:t>1</w:t>
          </w:r>
          <w:r w:rsidRPr="00F13E9C">
            <w:rPr>
              <w:rStyle w:val="slostrnky"/>
              <w:szCs w:val="16"/>
            </w:rPr>
            <w:fldChar w:fldCharType="end"/>
          </w:r>
        </w:p>
        <w:p w14:paraId="4D371C2A" w14:textId="77777777" w:rsidR="00AE68EA" w:rsidRPr="00577610" w:rsidRDefault="00AE68EA" w:rsidP="00F13E9C">
          <w:pPr>
            <w:pStyle w:val="Registration"/>
            <w:jc w:val="right"/>
            <w:rPr>
              <w:szCs w:val="8"/>
            </w:rPr>
          </w:pPr>
          <w:r w:rsidRPr="00577610">
            <w:rPr>
              <w:szCs w:val="8"/>
            </w:rPr>
            <w:t xml:space="preserve">Datum účinnosti šablony </w:t>
          </w:r>
          <w:r w:rsidR="00DE628D">
            <w:rPr>
              <w:szCs w:val="8"/>
            </w:rPr>
            <w:t>14</w:t>
          </w:r>
          <w:r w:rsidRPr="00577610">
            <w:rPr>
              <w:szCs w:val="8"/>
            </w:rPr>
            <w:t xml:space="preserve">. </w:t>
          </w:r>
          <w:r w:rsidR="00DE628D">
            <w:rPr>
              <w:szCs w:val="8"/>
            </w:rPr>
            <w:t>11</w:t>
          </w:r>
          <w:r w:rsidR="000E339E">
            <w:rPr>
              <w:szCs w:val="8"/>
            </w:rPr>
            <w:t>. 2017</w:t>
          </w:r>
        </w:p>
        <w:p w14:paraId="564054EB" w14:textId="77777777" w:rsidR="00AE68EA" w:rsidRPr="00F13E9C" w:rsidRDefault="00AE68EA" w:rsidP="00F13E9C">
          <w:pPr>
            <w:pStyle w:val="Registration"/>
            <w:jc w:val="right"/>
            <w:rPr>
              <w:szCs w:val="8"/>
            </w:rPr>
          </w:pPr>
          <w:r w:rsidRPr="00577610">
            <w:rPr>
              <w:szCs w:val="8"/>
            </w:rPr>
            <w:t xml:space="preserve">ver e potvrzpr.DOT </w:t>
          </w:r>
          <w:r w:rsidRPr="00577610">
            <w:rPr>
              <w:szCs w:val="8"/>
            </w:rPr>
            <w:fldChar w:fldCharType="begin"/>
          </w:r>
          <w:r w:rsidRPr="00577610">
            <w:rPr>
              <w:szCs w:val="8"/>
            </w:rPr>
            <w:instrText>\DATE</w:instrText>
          </w:r>
          <w:r w:rsidRPr="00577610">
            <w:rPr>
              <w:szCs w:val="8"/>
            </w:rPr>
            <w:fldChar w:fldCharType="separate"/>
          </w:r>
          <w:r w:rsidR="00EE2FB7">
            <w:rPr>
              <w:noProof/>
              <w:szCs w:val="8"/>
            </w:rPr>
            <w:t>18.03.2025</w:t>
          </w:r>
          <w:r w:rsidRPr="00577610">
            <w:rPr>
              <w:szCs w:val="8"/>
            </w:rPr>
            <w:fldChar w:fldCharType="end"/>
          </w:r>
          <w:r w:rsidRPr="00577610">
            <w:rPr>
              <w:szCs w:val="8"/>
            </w:rPr>
            <w:t xml:space="preserve"> </w:t>
          </w:r>
          <w:r w:rsidRPr="00577610">
            <w:rPr>
              <w:szCs w:val="8"/>
            </w:rPr>
            <w:fldChar w:fldCharType="begin"/>
          </w:r>
          <w:r w:rsidRPr="00577610">
            <w:rPr>
              <w:szCs w:val="8"/>
            </w:rPr>
            <w:instrText>\TIME</w:instrText>
          </w:r>
          <w:r w:rsidRPr="00577610">
            <w:rPr>
              <w:szCs w:val="8"/>
            </w:rPr>
            <w:fldChar w:fldCharType="separate"/>
          </w:r>
          <w:r w:rsidR="00EE2FB7">
            <w:rPr>
              <w:noProof/>
              <w:szCs w:val="8"/>
            </w:rPr>
            <w:t>12:46 odp.</w:t>
          </w:r>
          <w:r w:rsidRPr="00577610">
            <w:rPr>
              <w:szCs w:val="8"/>
            </w:rPr>
            <w:fldChar w:fldCharType="end"/>
          </w:r>
        </w:p>
      </w:tc>
    </w:tr>
  </w:tbl>
  <w:p w14:paraId="00E1C6EE" w14:textId="77777777" w:rsidR="00AE68EA" w:rsidRPr="003F043E" w:rsidRDefault="00AE68EA" w:rsidP="003458CA">
    <w:pPr>
      <w:pStyle w:val="Zpat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9D64E" w14:textId="77777777" w:rsidR="00A552D1" w:rsidRDefault="00A552D1">
      <w:r>
        <w:separator/>
      </w:r>
    </w:p>
  </w:footnote>
  <w:footnote w:type="continuationSeparator" w:id="0">
    <w:p w14:paraId="624EE79C" w14:textId="77777777" w:rsidR="00A552D1" w:rsidRDefault="00A552D1">
      <w:r>
        <w:continuationSeparator/>
      </w:r>
    </w:p>
  </w:footnote>
  <w:footnote w:id="1">
    <w:p w14:paraId="56D2C4EA" w14:textId="77777777" w:rsidR="00AE68EA" w:rsidRPr="007C59D4" w:rsidRDefault="00AE68EA" w:rsidP="007C59D4">
      <w:pPr>
        <w:pStyle w:val="Textpoznpodarou"/>
        <w:ind w:left="284" w:hanging="284"/>
        <w:rPr>
          <w:sz w:val="16"/>
          <w:szCs w:val="16"/>
        </w:rPr>
      </w:pPr>
      <w:r w:rsidRPr="007C59D4">
        <w:rPr>
          <w:rStyle w:val="Znakapoznpodarou"/>
          <w:sz w:val="16"/>
          <w:szCs w:val="16"/>
        </w:rPr>
        <w:footnoteRef/>
      </w:r>
      <w:r w:rsidRPr="007C59D4">
        <w:rPr>
          <w:sz w:val="16"/>
          <w:szCs w:val="16"/>
        </w:rPr>
        <w:tab/>
        <w:t>FOP nevyplňuje.</w:t>
      </w:r>
      <w:r>
        <w:rPr>
          <w:sz w:val="16"/>
          <w:szCs w:val="16"/>
        </w:rPr>
        <w:t xml:space="preserve"> Jedná se o zástupce společnosti, se kterou má Komerční banka, a.s. (dále</w:t>
      </w:r>
      <w:r w:rsidR="001C3014">
        <w:rPr>
          <w:sz w:val="16"/>
          <w:szCs w:val="16"/>
        </w:rPr>
        <w:t xml:space="preserve"> </w:t>
      </w:r>
      <w:r>
        <w:rPr>
          <w:sz w:val="16"/>
          <w:szCs w:val="16"/>
        </w:rPr>
        <w:t>v textu jen „</w:t>
      </w:r>
      <w:r w:rsidRPr="00B87624">
        <w:rPr>
          <w:b/>
          <w:sz w:val="16"/>
          <w:szCs w:val="16"/>
        </w:rPr>
        <w:t>Banka</w:t>
      </w:r>
      <w:r>
        <w:rPr>
          <w:sz w:val="16"/>
          <w:szCs w:val="16"/>
        </w:rPr>
        <w:t>“) uzavřenu příslušnou smlouvu o obchodním zastoupení.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3" w:type="dxa"/>
      <w:tblInd w:w="-1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01"/>
      <w:gridCol w:w="7512"/>
    </w:tblGrid>
    <w:tr w:rsidR="00AE68EA" w14:paraId="32485BB3" w14:textId="77777777">
      <w:tblPrEx>
        <w:tblCellMar>
          <w:top w:w="0" w:type="dxa"/>
          <w:bottom w:w="0" w:type="dxa"/>
        </w:tblCellMar>
      </w:tblPrEx>
      <w:tc>
        <w:tcPr>
          <w:tcW w:w="3501" w:type="dxa"/>
        </w:tcPr>
        <w:p w14:paraId="138E6866" w14:textId="77777777" w:rsidR="00AE68EA" w:rsidRDefault="00AE68EA" w:rsidP="00F13E9C">
          <w:pPr>
            <w:rPr>
              <w:rFonts w:ascii="Univers" w:hAnsi="Univers"/>
            </w:rPr>
          </w:pPr>
          <w:r>
            <w:rPr>
              <w:rFonts w:ascii="KBlogo" w:hAnsi="KBlogo"/>
              <w:sz w:val="108"/>
            </w:rPr>
            <w:t></w:t>
          </w:r>
        </w:p>
      </w:tc>
      <w:tc>
        <w:tcPr>
          <w:tcW w:w="7512" w:type="dxa"/>
        </w:tcPr>
        <w:p w14:paraId="5947CB1F" w14:textId="77777777" w:rsidR="00AE68EA" w:rsidRDefault="00AE68EA" w:rsidP="00331ED7">
          <w:pPr>
            <w:pStyle w:val="kbDocumentnameextrenal"/>
            <w:tabs>
              <w:tab w:val="clear" w:pos="6167"/>
              <w:tab w:val="right" w:pos="6308"/>
            </w:tabs>
          </w:pPr>
          <w:r>
            <w:tab/>
            <w:t>Potvrzení o zprostředkování</w:t>
          </w:r>
          <w:r w:rsidR="00331ED7">
            <w:t xml:space="preserve"> úvěru pro BD a SVJ</w:t>
          </w:r>
        </w:p>
      </w:tc>
    </w:tr>
  </w:tbl>
  <w:p w14:paraId="1CF2AA09" w14:textId="77777777" w:rsidR="00AE68EA" w:rsidRDefault="00AE68E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formatting="0" w:inkAnnotations="0"/>
  <w:doNotTrackMoves/>
  <w:documentProtection w:edit="forms" w:enforcement="1" w:cryptProviderType="rsaAES" w:cryptAlgorithmClass="hash" w:cryptAlgorithmType="typeAny" w:cryptAlgorithmSid="14" w:cryptSpinCount="100000" w:hash="NIiL83jdd9Sid2f/WVn73QJYo6RIEh9ZuCgAjik0tTc47gDV0VgwG5pjtKo7OkktYWK6ze859W9R7vCA+WWgUw==" w:salt="gGKK83oqT8Tj2ZvjZTkvWw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autoSpaceLikeWord95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4252"/>
    <w:rsid w:val="000119B9"/>
    <w:rsid w:val="00015941"/>
    <w:rsid w:val="00024562"/>
    <w:rsid w:val="00026019"/>
    <w:rsid w:val="000371A4"/>
    <w:rsid w:val="00042A13"/>
    <w:rsid w:val="00071861"/>
    <w:rsid w:val="000D4CEB"/>
    <w:rsid w:val="000E339E"/>
    <w:rsid w:val="00143702"/>
    <w:rsid w:val="001C3014"/>
    <w:rsid w:val="001E24C7"/>
    <w:rsid w:val="00242C84"/>
    <w:rsid w:val="002C3042"/>
    <w:rsid w:val="002E4016"/>
    <w:rsid w:val="00314AB1"/>
    <w:rsid w:val="00325141"/>
    <w:rsid w:val="00331ED7"/>
    <w:rsid w:val="00335EDD"/>
    <w:rsid w:val="003416A0"/>
    <w:rsid w:val="003458CA"/>
    <w:rsid w:val="0036411C"/>
    <w:rsid w:val="0038799C"/>
    <w:rsid w:val="003E7F58"/>
    <w:rsid w:val="003F043E"/>
    <w:rsid w:val="003F7A71"/>
    <w:rsid w:val="004D1BB1"/>
    <w:rsid w:val="004F7E12"/>
    <w:rsid w:val="005319D7"/>
    <w:rsid w:val="005646EA"/>
    <w:rsid w:val="00575889"/>
    <w:rsid w:val="00577610"/>
    <w:rsid w:val="00582000"/>
    <w:rsid w:val="00591334"/>
    <w:rsid w:val="00594056"/>
    <w:rsid w:val="005A3B61"/>
    <w:rsid w:val="005B4DE3"/>
    <w:rsid w:val="005C63CE"/>
    <w:rsid w:val="005C669D"/>
    <w:rsid w:val="006433F5"/>
    <w:rsid w:val="00644A67"/>
    <w:rsid w:val="006513BC"/>
    <w:rsid w:val="00654437"/>
    <w:rsid w:val="00667829"/>
    <w:rsid w:val="006B3476"/>
    <w:rsid w:val="006B40E5"/>
    <w:rsid w:val="00725548"/>
    <w:rsid w:val="00777041"/>
    <w:rsid w:val="007C59D4"/>
    <w:rsid w:val="00814252"/>
    <w:rsid w:val="00825AC4"/>
    <w:rsid w:val="00861BAE"/>
    <w:rsid w:val="0086266B"/>
    <w:rsid w:val="00884059"/>
    <w:rsid w:val="008A4511"/>
    <w:rsid w:val="008F7653"/>
    <w:rsid w:val="00962C38"/>
    <w:rsid w:val="00975023"/>
    <w:rsid w:val="009C0A90"/>
    <w:rsid w:val="009C7CFD"/>
    <w:rsid w:val="009D293C"/>
    <w:rsid w:val="009E3D66"/>
    <w:rsid w:val="00A30BF3"/>
    <w:rsid w:val="00A552D1"/>
    <w:rsid w:val="00A56F6D"/>
    <w:rsid w:val="00AB344A"/>
    <w:rsid w:val="00AE68EA"/>
    <w:rsid w:val="00B04B0B"/>
    <w:rsid w:val="00B22610"/>
    <w:rsid w:val="00B87624"/>
    <w:rsid w:val="00BA3DEB"/>
    <w:rsid w:val="00BE7799"/>
    <w:rsid w:val="00C01644"/>
    <w:rsid w:val="00C23F69"/>
    <w:rsid w:val="00C253EE"/>
    <w:rsid w:val="00C52AF7"/>
    <w:rsid w:val="00C669B4"/>
    <w:rsid w:val="00C74AE9"/>
    <w:rsid w:val="00C91371"/>
    <w:rsid w:val="00CB42A2"/>
    <w:rsid w:val="00CF7C25"/>
    <w:rsid w:val="00D32068"/>
    <w:rsid w:val="00D5045E"/>
    <w:rsid w:val="00D66638"/>
    <w:rsid w:val="00DC312B"/>
    <w:rsid w:val="00DD02DF"/>
    <w:rsid w:val="00DD7F0B"/>
    <w:rsid w:val="00DE628D"/>
    <w:rsid w:val="00DF0EA7"/>
    <w:rsid w:val="00DF2910"/>
    <w:rsid w:val="00DF7D20"/>
    <w:rsid w:val="00E10818"/>
    <w:rsid w:val="00E32DCD"/>
    <w:rsid w:val="00E5698E"/>
    <w:rsid w:val="00E60894"/>
    <w:rsid w:val="00E941FF"/>
    <w:rsid w:val="00EB27B8"/>
    <w:rsid w:val="00EE2FB7"/>
    <w:rsid w:val="00F13E9C"/>
    <w:rsid w:val="00F3174B"/>
    <w:rsid w:val="00F46F66"/>
    <w:rsid w:val="00F62050"/>
    <w:rsid w:val="00F778E9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005E424"/>
  <w15:chartTrackingRefBased/>
  <w15:docId w15:val="{38C123C5-5267-47A2-AC03-ACB5AA8A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66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qFormat/>
    <w:rsid w:val="00654437"/>
    <w:pPr>
      <w:spacing w:after="240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spacing w:before="120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rsid w:val="00654437"/>
    <w:pPr>
      <w:outlineLvl w:val="2"/>
    </w:pPr>
    <w:rPr>
      <w:b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pat">
    <w:name w:val="footer"/>
    <w:basedOn w:val="Normln"/>
    <w:rsid w:val="00654437"/>
    <w:rPr>
      <w:sz w:val="16"/>
    </w:rPr>
  </w:style>
  <w:style w:type="paragraph" w:styleId="Zhlav">
    <w:name w:val="header"/>
    <w:basedOn w:val="Normln"/>
    <w:rsid w:val="00654437"/>
    <w:rPr>
      <w:sz w:val="16"/>
    </w:rPr>
  </w:style>
  <w:style w:type="paragraph" w:styleId="Normlnodsazen">
    <w:name w:val="Normal Indent"/>
    <w:basedOn w:val="Normln"/>
    <w:pPr>
      <w:ind w:left="708"/>
    </w:pPr>
  </w:style>
  <w:style w:type="paragraph" w:styleId="Textpoznpodarou">
    <w:name w:val="footnote text"/>
    <w:basedOn w:val="Normln"/>
    <w:semiHidden/>
  </w:style>
  <w:style w:type="character" w:styleId="Znakapoznpodarou">
    <w:name w:val="footnote reference"/>
    <w:semiHidden/>
    <w:rPr>
      <w:vertAlign w:val="superscript"/>
    </w:rPr>
  </w:style>
  <w:style w:type="paragraph" w:styleId="Textbubliny">
    <w:name w:val="Balloon Text"/>
    <w:basedOn w:val="Normln"/>
    <w:semiHidden/>
    <w:rsid w:val="001E24C7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semiHidden/>
    <w:rsid w:val="00C52AF7"/>
    <w:rPr>
      <w:sz w:val="20"/>
    </w:rPr>
  </w:style>
  <w:style w:type="character" w:styleId="Odkaznavysvtlivky">
    <w:name w:val="endnote reference"/>
    <w:semiHidden/>
    <w:rsid w:val="00C52AF7"/>
    <w:rPr>
      <w:vertAlign w:val="superscript"/>
    </w:rPr>
  </w:style>
  <w:style w:type="character" w:styleId="Odkaznakoment">
    <w:name w:val="annotation reference"/>
    <w:semiHidden/>
    <w:rsid w:val="00861BAE"/>
    <w:rPr>
      <w:sz w:val="16"/>
      <w:szCs w:val="16"/>
    </w:rPr>
  </w:style>
  <w:style w:type="paragraph" w:styleId="Textkomente">
    <w:name w:val="annotation text"/>
    <w:basedOn w:val="Normln"/>
    <w:semiHidden/>
    <w:rsid w:val="00861BAE"/>
    <w:rPr>
      <w:sz w:val="20"/>
    </w:rPr>
  </w:style>
  <w:style w:type="paragraph" w:styleId="Pedmtkomente">
    <w:name w:val="annotation subject"/>
    <w:basedOn w:val="Textkomente"/>
    <w:next w:val="Textkomente"/>
    <w:semiHidden/>
    <w:rsid w:val="00861BAE"/>
    <w:rPr>
      <w:b/>
      <w:bCs/>
    </w:rPr>
  </w:style>
  <w:style w:type="paragraph" w:customStyle="1" w:styleId="kbDocumentnameextrenal">
    <w:name w:val="kb_Document_name_extrenal"/>
    <w:basedOn w:val="Normln"/>
    <w:rsid w:val="003458CA"/>
    <w:pPr>
      <w:shd w:val="pct37" w:color="auto" w:fill="auto"/>
      <w:tabs>
        <w:tab w:val="right" w:pos="6167"/>
      </w:tabs>
      <w:spacing w:before="560"/>
    </w:pPr>
    <w:rPr>
      <w:b/>
      <w:color w:val="FFFFFF"/>
      <w:sz w:val="27"/>
    </w:rPr>
  </w:style>
  <w:style w:type="character" w:styleId="slostrnky">
    <w:name w:val="page number"/>
    <w:rsid w:val="003458CA"/>
    <w:rPr>
      <w:rFonts w:ascii="Arial" w:hAnsi="Arial"/>
      <w:sz w:val="16"/>
      <w:vertAlign w:val="baseline"/>
    </w:rPr>
  </w:style>
  <w:style w:type="paragraph" w:customStyle="1" w:styleId="kbFixedtext">
    <w:name w:val="kb_Fixed_text"/>
    <w:basedOn w:val="Normln"/>
    <w:rsid w:val="003458CA"/>
    <w:pPr>
      <w:spacing w:before="40"/>
    </w:pPr>
    <w:rPr>
      <w:sz w:val="16"/>
    </w:rPr>
  </w:style>
  <w:style w:type="paragraph" w:customStyle="1" w:styleId="kbRegistration">
    <w:name w:val="kb_Registration"/>
    <w:basedOn w:val="Normln"/>
    <w:rsid w:val="003458CA"/>
    <w:pPr>
      <w:spacing w:before="40"/>
    </w:pPr>
    <w:rPr>
      <w:caps/>
      <w:sz w:val="8"/>
    </w:rPr>
  </w:style>
  <w:style w:type="paragraph" w:customStyle="1" w:styleId="Registration">
    <w:name w:val="Registration"/>
    <w:basedOn w:val="Normln"/>
    <w:rsid w:val="003458CA"/>
    <w:pPr>
      <w:spacing w:before="40"/>
    </w:pPr>
    <w:rPr>
      <w:caps/>
      <w:sz w:val="8"/>
    </w:rPr>
  </w:style>
  <w:style w:type="table" w:styleId="Mkatabulky">
    <w:name w:val="Table Grid"/>
    <w:basedOn w:val="Normlntabulka"/>
    <w:rsid w:val="00CF7C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template\POTVRZPR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2567C6F0D824989FA50A9666828B4" ma:contentTypeVersion="16" ma:contentTypeDescription="Create a new document." ma:contentTypeScope="" ma:versionID="ac5b611c1b13d29116e2394e39ee8596">
  <xsd:schema xmlns:xsd="http://www.w3.org/2001/XMLSchema" xmlns:xs="http://www.w3.org/2001/XMLSchema" xmlns:p="http://schemas.microsoft.com/office/2006/metadata/properties" xmlns:ns2="a4e46ff2-1e2d-4032-be95-52a5e50e8bbc" xmlns:ns3="16763db3-2799-4a58-b855-3efc9e45d6dd" targetNamespace="http://schemas.microsoft.com/office/2006/metadata/properties" ma:root="true" ma:fieldsID="f5bbc64666b7580a1c958eb877a0909e" ns2:_="" ns3:_="">
    <xsd:import namespace="a4e46ff2-1e2d-4032-be95-52a5e50e8bbc"/>
    <xsd:import namespace="16763db3-2799-4a58-b855-3efc9e45d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SEZNAM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46ff2-1e2d-4032-be95-52a5e50e8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559ad4-f81a-4045-a202-1bcb0c2d3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ZNAM" ma:index="22" nillable="true" ma:displayName="SEZNAM" ma:decimals="0" ma:default="1" ma:description="1" ma:format="Dropdown" ma:internalName="SEZNAM" ma:percentage="FALSE">
      <xsd:simpleType>
        <xsd:restriction base="dms:Number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63db3-2799-4a58-b855-3efc9e45d6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f54ee42-85a7-486c-8dfe-137c3d33c279}" ma:internalName="TaxCatchAll" ma:showField="CatchAllData" ma:web="16763db3-2799-4a58-b855-3efc9e45d6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63db3-2799-4a58-b855-3efc9e45d6dd" xsi:nil="true"/>
    <lcf76f155ced4ddcb4097134ff3c332f xmlns="a4e46ff2-1e2d-4032-be95-52a5e50e8bbc">
      <Terms xmlns="http://schemas.microsoft.com/office/infopath/2007/PartnerControls"/>
    </lcf76f155ced4ddcb4097134ff3c332f>
    <SEZNAM xmlns="a4e46ff2-1e2d-4032-be95-52a5e50e8bbc">1</SEZNAM>
  </documentManagement>
</p:properties>
</file>

<file path=customXml/itemProps1.xml><?xml version="1.0" encoding="utf-8"?>
<ds:datastoreItem xmlns:ds="http://schemas.openxmlformats.org/officeDocument/2006/customXml" ds:itemID="{547F2C6E-1C7B-44C4-8EAD-BA2534888F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432184-3033-4E81-ACD3-92BF6A3C3B68}"/>
</file>

<file path=customXml/itemProps3.xml><?xml version="1.0" encoding="utf-8"?>
<ds:datastoreItem xmlns:ds="http://schemas.openxmlformats.org/officeDocument/2006/customXml" ds:itemID="{0B674CC3-4DD5-474F-B769-A8B92860E66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6763db3-2799-4a58-b855-3efc9e45d6dd"/>
    <ds:schemaRef ds:uri="http://purl.org/dc/elements/1.1/"/>
    <ds:schemaRef ds:uri="http://schemas.microsoft.com/office/2006/metadata/properties"/>
    <ds:schemaRef ds:uri="a4e46ff2-1e2d-4032-be95-52a5e50e8bb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POTVRZPR</Template>
  <TotalTime>0</TotalTime>
  <Pages>1</Pages>
  <Words>167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Potvrzení o zprostředkování</vt:lpstr>
    </vt:vector>
  </TitlesOfParts>
  <Company>Komerční banka, a.s.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zprostředkování</dc:title>
  <dc:subject/>
  <dc:creator>nrichte1</dc:creator>
  <cp:keywords/>
  <dc:description/>
  <cp:lastModifiedBy>Hovorak Josef</cp:lastModifiedBy>
  <cp:revision>2</cp:revision>
  <cp:lastPrinted>2009-01-28T14:58:00Z</cp:lastPrinted>
  <dcterms:created xsi:type="dcterms:W3CDTF">2025-03-18T11:46:00Z</dcterms:created>
  <dcterms:modified xsi:type="dcterms:W3CDTF">2025-03-18T11:46:00Z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6d9757-80ae-4c87-b4d7-9ffa7a0710d0_Enabled">
    <vt:lpwstr>true</vt:lpwstr>
  </property>
  <property fmtid="{D5CDD505-2E9C-101B-9397-08002B2CF9AE}" pid="3" name="MSIP_Label_076d9757-80ae-4c87-b4d7-9ffa7a0710d0_SetDate">
    <vt:lpwstr>2025-03-18T11:46:12Z</vt:lpwstr>
  </property>
  <property fmtid="{D5CDD505-2E9C-101B-9397-08002B2CF9AE}" pid="4" name="MSIP_Label_076d9757-80ae-4c87-b4d7-9ffa7a0710d0_Method">
    <vt:lpwstr>Standard</vt:lpwstr>
  </property>
  <property fmtid="{D5CDD505-2E9C-101B-9397-08002B2CF9AE}" pid="5" name="MSIP_Label_076d9757-80ae-4c87-b4d7-9ffa7a0710d0_Name">
    <vt:lpwstr>076d9757-80ae-4c87-b4d7-9ffa7a0710d0</vt:lpwstr>
  </property>
  <property fmtid="{D5CDD505-2E9C-101B-9397-08002B2CF9AE}" pid="6" name="MSIP_Label_076d9757-80ae-4c87-b4d7-9ffa7a0710d0_SiteId">
    <vt:lpwstr>c79e7c80-cff5-4503-b468-3702cea89272</vt:lpwstr>
  </property>
  <property fmtid="{D5CDD505-2E9C-101B-9397-08002B2CF9AE}" pid="7" name="MSIP_Label_076d9757-80ae-4c87-b4d7-9ffa7a0710d0_ActionId">
    <vt:lpwstr>20726ad3-9217-470d-be47-bf1373bf82f2</vt:lpwstr>
  </property>
  <property fmtid="{D5CDD505-2E9C-101B-9397-08002B2CF9AE}" pid="8" name="MSIP_Label_076d9757-80ae-4c87-b4d7-9ffa7a0710d0_ContentBits">
    <vt:lpwstr>0</vt:lpwstr>
  </property>
  <property fmtid="{D5CDD505-2E9C-101B-9397-08002B2CF9AE}" pid="9" name="Kod_Duvernosti">
    <vt:lpwstr>KB_C1_INTERNAL_992521</vt:lpwstr>
  </property>
  <property fmtid="{D5CDD505-2E9C-101B-9397-08002B2CF9AE}" pid="10" name="MediaServiceImageTags">
    <vt:lpwstr/>
  </property>
  <property fmtid="{D5CDD505-2E9C-101B-9397-08002B2CF9AE}" pid="11" name="ContentTypeId">
    <vt:lpwstr>0x0101005ED2567C6F0D824989FA50A9666828B4</vt:lpwstr>
  </property>
</Properties>
</file>